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Y="-21"/>
        <w:tblW w:w="0" w:type="auto"/>
        <w:tblLayout w:type="fixed"/>
        <w:tblCellMar>
          <w:left w:w="15" w:type="dxa"/>
          <w:right w:w="15" w:type="dxa"/>
        </w:tblCellMar>
        <w:tblLook w:val="0000"/>
      </w:tblPr>
      <w:tblGrid>
        <w:gridCol w:w="5760"/>
        <w:gridCol w:w="5760"/>
      </w:tblGrid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Abhinav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Agarwal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PayPal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Debra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Aguirre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David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Bolman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Julia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Borchardt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Landy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Burnett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Janice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Campbell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Adobe Systems Inc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Aviva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Carmen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Liz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Chroman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Social Kinetics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Peddaabbulu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Dulapalli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CSC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Raj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Gantla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Sri (Srikanth)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Gopalan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Broadcom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Doug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Gor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JP Morgan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Moshe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Gotesman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Farzad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Hakimzadeh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Jeffrey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Hallett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Elekta Impac Software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Wai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Ho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Steve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Hung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Cynthia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Izuno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Yahoo, Inc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Parveen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Jagajeevan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Christina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Kao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John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Kuruvilla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Helen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Lam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Samuel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Leinbach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Ivars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Lenss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Levin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Dan Levin Consulting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Dr. Steve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Lyons, D.Eng.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Teradyne Inc.,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Hank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Mahesri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Wells Fargo Bank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Zafar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Mahmood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SHAILESH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NAIK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Wipro Technologies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Vengat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Natarajan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Cognizant Technology Solutions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Elsina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Nation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Elekta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Elsina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Nation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Elekta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Donald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Pan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Welocalize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Darshan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Patel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Perot Systems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Craig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Patterson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Murali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Ramaswamy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Ernie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Sevilla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Jose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Silva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Cayena Consulting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D. Lauren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Smith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CTB/McGraw-Hill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Arumugam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Srinivasan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IBM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Nagendra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Thalanki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AppLabs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Scott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Vann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Lining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Wan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Paradigm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Alex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Woody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Irene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Yamane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Jeanette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Zolotoff, PMP, CSM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separate"/>
            </w:r>
            <w:r w:rsidRPr="00A4195C">
              <w:rPr>
                <w:rFonts w:ascii="Tahoma" w:hAnsi="Tahoma" w:cs="Tahoma"/>
                <w:b/>
                <w:noProof/>
                <w:sz w:val="28"/>
                <w:szCs w:val="28"/>
              </w:rPr>
              <w:t>Jeskell, Inc</w: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  <w:tr w:rsidR="003D512C" w:rsidRPr="00FC755A" w:rsidTr="00FC755A">
        <w:trPr>
          <w:cantSplit/>
          <w:trHeight w:hRule="exact" w:val="3600"/>
        </w:trPr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  <w:tc>
          <w:tcPr>
            <w:tcW w:w="5760" w:type="dxa"/>
            <w:vAlign w:val="bottom"/>
          </w:tcPr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NEXT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First_Name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t xml:space="preserve">   </w: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instrText xml:space="preserve"> MERGEFIELD Last_Name </w:instrText>
            </w:r>
            <w:r w:rsidRPr="00FC755A"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  <w:p w:rsidR="003D512C" w:rsidRPr="00FC755A" w:rsidRDefault="003D512C" w:rsidP="00FC755A">
            <w:pPr>
              <w:spacing w:before="111"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fldChar w:fldCharType="begin"/>
            </w:r>
            <w:r>
              <w:rPr>
                <w:rFonts w:ascii="Tahoma" w:hAnsi="Tahoma" w:cs="Tahoma"/>
                <w:b/>
                <w:sz w:val="28"/>
                <w:szCs w:val="28"/>
              </w:rPr>
              <w:instrText xml:space="preserve"> MERGEFIELD Company_Name </w:instrText>
            </w:r>
            <w:r>
              <w:rPr>
                <w:rFonts w:ascii="Tahoma" w:hAnsi="Tahoma" w:cs="Tahoma"/>
                <w:b/>
                <w:sz w:val="28"/>
                <w:szCs w:val="28"/>
              </w:rPr>
              <w:fldChar w:fldCharType="end"/>
            </w:r>
          </w:p>
          <w:p w:rsidR="003D512C" w:rsidRPr="00FC755A" w:rsidRDefault="003D512C" w:rsidP="00FC755A">
            <w:pPr>
              <w:spacing w:after="0" w:line="240" w:lineRule="auto"/>
              <w:ind w:left="144" w:right="144"/>
              <w:jc w:val="center"/>
              <w:rPr>
                <w:rFonts w:ascii="Tahoma" w:hAnsi="Tahoma" w:cs="Tahoma"/>
                <w:b/>
                <w:sz w:val="28"/>
                <w:szCs w:val="28"/>
              </w:rPr>
            </w:pPr>
          </w:p>
        </w:tc>
      </w:tr>
    </w:tbl>
    <w:p w:rsidR="003D512C" w:rsidRPr="006B30AE" w:rsidRDefault="003D512C" w:rsidP="00777A03">
      <w:pPr>
        <w:ind w:right="144"/>
        <w:rPr>
          <w:rFonts w:ascii="Tahoma" w:hAnsi="Tahoma" w:cs="Tahoma"/>
          <w:b/>
          <w:vanish/>
          <w:sz w:val="28"/>
          <w:szCs w:val="28"/>
        </w:rPr>
      </w:pPr>
    </w:p>
    <w:sectPr w:rsidR="003D512C" w:rsidRPr="006B30AE" w:rsidSect="00DC09DD">
      <w:type w:val="continuous"/>
      <w:pgSz w:w="12240" w:h="15840"/>
      <w:pgMar w:top="1440" w:right="360" w:bottom="0" w:left="3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12C" w:rsidRDefault="003D512C" w:rsidP="00F900D8">
      <w:pPr>
        <w:spacing w:after="0" w:line="240" w:lineRule="auto"/>
      </w:pPr>
      <w:r>
        <w:separator/>
      </w:r>
    </w:p>
  </w:endnote>
  <w:endnote w:type="continuationSeparator" w:id="0">
    <w:p w:rsidR="003D512C" w:rsidRDefault="003D512C" w:rsidP="00F90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12C" w:rsidRDefault="003D512C" w:rsidP="00F900D8">
      <w:pPr>
        <w:spacing w:after="0" w:line="240" w:lineRule="auto"/>
      </w:pPr>
      <w:r>
        <w:separator/>
      </w:r>
    </w:p>
  </w:footnote>
  <w:footnote w:type="continuationSeparator" w:id="0">
    <w:p w:rsidR="003D512C" w:rsidRDefault="003D512C" w:rsidP="00F900D8">
      <w:pPr>
        <w:spacing w:after="0" w:line="240" w:lineRule="auto"/>
      </w:pPr>
      <w:r>
        <w:continuationSeparator/>
      </w:r>
    </w:p>
  </w:footnote>
</w:footnotes>
</file>

<file path=word/recipientData.xml><?xml version="1.0" encoding="utf-8"?>
<wne:recipi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ne:recipientData>
    <wne:active wne:val="1"/>
    <wne:hash wne:val="1108413264"/>
  </wne:recipientData>
  <wne:recipientData>
    <wne:active wne:val="1"/>
    <wne:hash wne:val="1584099961"/>
  </wne:recipientData>
  <wne:recipientData>
    <wne:active wne:val="1"/>
    <wne:hash wne:val="-1921032122"/>
  </wne:recipientData>
  <wne:recipientData>
    <wne:active wne:val="1"/>
    <wne:hash wne:val="1225337638"/>
  </wne:recipientData>
  <wne:recipientData>
    <wne:active wne:val="1"/>
    <wne:hash wne:val="-1871950390"/>
  </wne:recipientData>
  <wne:recipientData>
    <wne:active wne:val="1"/>
    <wne:hash wne:val="-1980583019"/>
  </wne:recipientData>
  <wne:recipientData>
    <wne:active wne:val="1"/>
    <wne:hash wne:val="-1387039868"/>
  </wne:recipientData>
  <wne:recipientData>
    <wne:active wne:val="1"/>
    <wne:hash wne:val="150038435"/>
  </wne:recipientData>
  <wne:recipientData>
    <wne:active wne:val="1"/>
    <wne:hash wne:val="-558876785"/>
  </wne:recipientData>
  <wne:recipientData>
    <wne:active wne:val="1"/>
    <wne:hash wne:val="-1621940162"/>
  </wne:recipientData>
  <wne:recipientData>
    <wne:active wne:val="1"/>
    <wne:hash wne:val="-672105831"/>
  </wne:recipientData>
  <wne:recipientData>
    <wne:active wne:val="1"/>
    <wne:hash wne:val="-1714558807"/>
  </wne:recipientData>
  <wne:recipientData>
    <wne:active wne:val="1"/>
    <wne:hash wne:val="-555135685"/>
  </wne:recipientData>
  <wne:recipientData>
    <wne:active wne:val="1"/>
    <wne:hash wne:val="-1302363619"/>
  </wne:recipientData>
  <wne:recipientData>
    <wne:active wne:val="1"/>
    <wne:hash wne:val="2139854641"/>
  </wne:recipientData>
  <wne:recipientData>
    <wne:active wne:val="1"/>
    <wne:hash wne:val="-522977273"/>
  </wne:recipientData>
  <wne:recipientData>
    <wne:active wne:val="1"/>
    <wne:hash wne:val="596720164"/>
  </wne:recipientData>
  <wne:recipientData>
    <wne:active wne:val="1"/>
    <wne:hash wne:val="1605366376"/>
  </wne:recipientData>
  <wne:recipientData>
    <wne:active wne:val="1"/>
    <wne:hash wne:val="83243197"/>
  </wne:recipientData>
  <wne:recipientData>
    <wne:active wne:val="1"/>
    <wne:hash wne:val="2057825283"/>
  </wne:recipientData>
  <wne:recipientData>
    <wne:active wne:val="1"/>
    <wne:hash wne:val="-749758092"/>
  </wne:recipientData>
  <wne:recipientData>
    <wne:active wne:val="1"/>
    <wne:hash wne:val="1101457587"/>
  </wne:recipientData>
  <wne:recipientData>
    <wne:active wne:val="1"/>
    <wne:hash wne:val="1771012091"/>
  </wne:recipientData>
  <wne:recipientData>
    <wne:active wne:val="1"/>
    <wne:hash wne:val="1261901707"/>
  </wne:recipientData>
  <wne:recipientData>
    <wne:active wne:val="1"/>
    <wne:hash wne:val="375895548"/>
  </wne:recipientData>
  <wne:recipientData>
    <wne:active wne:val="1"/>
    <wne:hash wne:val="-1740248472"/>
  </wne:recipientData>
  <wne:recipientData>
    <wne:active wne:val="1"/>
    <wne:hash wne:val="1772287304"/>
  </wne:recipientData>
  <wne:recipientData>
    <wne:active wne:val="1"/>
    <wne:hash wne:val="-794666087"/>
  </wne:recipientData>
  <wne:recipientData>
    <wne:active wne:val="1"/>
    <wne:hash wne:val="-1400925742"/>
  </wne:recipientData>
  <wne:recipientData>
    <wne:active wne:val="1"/>
    <wne:hash wne:val="-1263002758"/>
  </wne:recipientData>
  <wne:recipientData>
    <wne:active wne:val="1"/>
    <wne:hash wne:val="-2113231253"/>
  </wne:recipientData>
  <wne:recipientData>
    <wne:active wne:val="1"/>
    <wne:hash wne:val="-131604978"/>
  </wne:recipientData>
  <wne:recipientData>
    <wne:active wne:val="1"/>
    <wne:hash wne:val="356458713"/>
  </wne:recipientData>
  <wne:recipientData>
    <wne:active wne:val="1"/>
    <wne:hash wne:val="-85992394"/>
  </wne:recipientData>
  <wne:recipientData>
    <wne:active wne:val="1"/>
    <wne:hash wne:val="-1336652151"/>
  </wne:recipientData>
  <wne:recipientData>
    <wne:active wne:val="1"/>
    <wne:hash wne:val="695190457"/>
  </wne:recipientData>
  <wne:recipientData>
    <wne:active wne:val="1"/>
    <wne:hash wne:val="-1856934448"/>
  </wne:recipientData>
  <wne:recipientData>
    <wne:active wne:val="1"/>
    <wne:hash wne:val="911378138"/>
  </wne:recipientData>
  <wne:recipientData>
    <wne:active wne:val="1"/>
    <wne:hash wne:val="62924095"/>
  </wne:recipientData>
  <wne:recipientData>
    <wne:active wne:val="1"/>
    <wne:hash wne:val="-1890080262"/>
  </wne:recipientData>
  <wne:recipientData>
    <wne:active wne:val="1"/>
    <wne:hash wne:val="1503892710"/>
  </wne:recipientData>
  <wne:recipientData>
    <wne:active wne:val="1"/>
    <wne:hash wne:val="-928989011"/>
  </wne:recipientData>
  <wne:recipientData>
    <wne:active wne:val="1"/>
    <wne:hash wne:val="-1411305145"/>
  </wne:recipientData>
  <wne:recipientData>
    <wne:active wne:val="1"/>
    <wne:hash wne:val="1616900746"/>
  </wne:recipientData>
  <wne:recipientData>
    <wne:active wne:val="1"/>
    <wne:hash wne:val="-368463420"/>
  </wne:recipientData>
  <wne:recipientData>
    <wne:active wne:val="1"/>
    <wne:hash wne:val="1530265681"/>
  </wne:recipientData>
</wne:recipie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9"/>
  <w:mailMerge>
    <w:mainDocumentType w:val="mailingLabels"/>
    <w:linkToQuery/>
    <w:dataType w:val="native"/>
    <w:connectString w:val="Provider=Microsoft.Jet.OLEDB.4.0;Password=&quot;&quot;;User ID=Admin;Data Source=C:\Documents and Settings\sholagunda\Desktop\PMISV 110509.xls;Mode=Read;Extended Properties=&quot;HDR=YES;IMEX=1;&quot;;Jet OLEDB:System database=&quot;&quot;;Jet OLEDB:Registry Path=&quot;&quot;;Jet OLEDB:Database Password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"/>
    <w:query w:val="SELECT * FROM `'PMISV 110509$'`"/>
    <w:dataSource r:id="rId1"/>
    <w:viewMergedData/>
    <w:odso>
      <w:udl w:val="Provider=Microsoft.Jet.OLEDB.4.0;Password=&quot;&quot;;User ID=Admin;Data Source=C:\Documents and Settings\sholagunda\Desktop\PMISV 110509.xls;Mode=Read;Extended Properties=&quot;HDR=YES;IMEX=1;&quot;;Jet OLEDB:System database=&quot;&quot;;Jet OLEDB:Registry Path=&quot;&quot;;Jet OLEDB:Database Password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"/>
      <w:table w:val="'PMISV 110509$'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First Name"/>
        <w:mappedName w:val="First Name"/>
        <w:column w:val="0"/>
        <w:lid w:val="en-US"/>
      </w:fieldMapData>
      <w:fieldMapData>
        <w:column w:val="0"/>
        <w:lid w:val="en-US"/>
      </w:fieldMapData>
      <w:fieldMapData>
        <w:type w:val="dbColumn"/>
        <w:name w:val="Last Name"/>
        <w:mappedName w:val="Last Name"/>
        <w:column w:val="1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mpany Name"/>
        <w:mappedName w:val="Company"/>
        <w:column w:val="4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09DD"/>
    <w:rsid w:val="001558B0"/>
    <w:rsid w:val="00162082"/>
    <w:rsid w:val="00190120"/>
    <w:rsid w:val="001968F5"/>
    <w:rsid w:val="00342E94"/>
    <w:rsid w:val="003C149E"/>
    <w:rsid w:val="003D512C"/>
    <w:rsid w:val="00427B51"/>
    <w:rsid w:val="00433A8C"/>
    <w:rsid w:val="004E7124"/>
    <w:rsid w:val="005634F4"/>
    <w:rsid w:val="00590D5F"/>
    <w:rsid w:val="0059463B"/>
    <w:rsid w:val="005D384E"/>
    <w:rsid w:val="005F076A"/>
    <w:rsid w:val="006B30AE"/>
    <w:rsid w:val="006B5D5A"/>
    <w:rsid w:val="00777A03"/>
    <w:rsid w:val="007E7DCA"/>
    <w:rsid w:val="008E273E"/>
    <w:rsid w:val="00A4195C"/>
    <w:rsid w:val="00A56ABF"/>
    <w:rsid w:val="00BA5AFF"/>
    <w:rsid w:val="00CE2DB3"/>
    <w:rsid w:val="00D3412A"/>
    <w:rsid w:val="00DC09DD"/>
    <w:rsid w:val="00E31654"/>
    <w:rsid w:val="00E4146F"/>
    <w:rsid w:val="00E91DCC"/>
    <w:rsid w:val="00EA1322"/>
    <w:rsid w:val="00EB3ED4"/>
    <w:rsid w:val="00F21878"/>
    <w:rsid w:val="00F900D8"/>
    <w:rsid w:val="00FC75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146F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DC09DD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rsid w:val="00F900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F900D8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F900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F900D8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C:\Documents%20and%20Settings\sholagunda\Desktop\PMISV%20110509.xls" TargetMode="External"/><Relationship Id="rId1" Type="http://schemas.openxmlformats.org/officeDocument/2006/relationships/mailMergeSource" Target="file:///C:\Documents%20and%20Settings\sholagunda\Desktop\PMISV%20110509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33</Pages>
  <Words>3723</Words>
  <Characters>21227</Characters>
  <Application>Microsoft Office Outlook</Application>
  <DocSecurity>0</DocSecurity>
  <Lines>0</Lines>
  <Paragraphs>0</Paragraphs>
  <ScaleCrop>false</ScaleCrop>
  <Company> 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Abhinav   Agarwal</dc:title>
  <dc:subject/>
  <dc:creator> </dc:creator>
  <cp:keywords/>
  <dc:description/>
  <cp:lastModifiedBy>VeriSign</cp:lastModifiedBy>
  <cp:revision>2</cp:revision>
  <cp:lastPrinted>2009-11-05T00:27:00Z</cp:lastPrinted>
  <dcterms:created xsi:type="dcterms:W3CDTF">2009-11-05T00:28:00Z</dcterms:created>
  <dcterms:modified xsi:type="dcterms:W3CDTF">2009-11-05T00:28:00Z</dcterms:modified>
</cp:coreProperties>
</file>